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4266D51D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1BA126BA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057688B" w14:textId="058D290A" w:rsidR="00265218" w:rsidRPr="00410E03" w:rsidRDefault="00E71349" w:rsidP="0035052D">
            <w:pPr>
              <w:pStyle w:val="Title"/>
            </w:pPr>
            <w:r>
              <w:t>Citizen Interest Form</w:t>
            </w:r>
          </w:p>
        </w:tc>
        <w:tc>
          <w:tcPr>
            <w:tcW w:w="2405" w:type="pct"/>
            <w:shd w:val="clear" w:color="auto" w:fill="auto"/>
          </w:tcPr>
          <w:p w14:paraId="04524E1A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648AF85C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C332384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E0A7E64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739FBFC1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528C5203" w14:textId="77777777" w:rsidR="00BC1B68" w:rsidRPr="00410E03" w:rsidRDefault="00BC1B68" w:rsidP="00915359"/>
        </w:tc>
      </w:tr>
      <w:tr w:rsidR="00265218" w:rsidRPr="00410E03" w14:paraId="297453F0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00E66469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CB0BC2E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21A6C186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55B000F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F1DFE46" w14:textId="77777777" w:rsidR="00C50E6D" w:rsidRPr="00410E03" w:rsidRDefault="00C50E6D" w:rsidP="00915359"/>
              </w:tc>
            </w:tr>
            <w:tr w:rsidR="00C50E6D" w:rsidRPr="009F4149" w14:paraId="4B7056A4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432FEC5B" w14:textId="77777777" w:rsidR="00C50E6D" w:rsidRPr="009F4149" w:rsidRDefault="00AA2217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4686B01FF6594C998A9A57B966DC853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08B2904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15B13CA6" w14:textId="24FA46F7" w:rsidR="00C50E6D" w:rsidRPr="009F4149" w:rsidRDefault="00AA2217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D3CCD616E3354610BC2C294CB1DC562E"/>
                      </w:placeholder>
                      <w15:appearance w15:val="hidden"/>
                      <w:text/>
                    </w:sdtPr>
                    <w:sdtEndPr/>
                    <w:sdtContent>
                      <w:r w:rsidR="000B4E86">
                        <w:t>Primary Committee or Board of Interest</w:t>
                      </w:r>
                    </w:sdtContent>
                  </w:sdt>
                </w:p>
              </w:tc>
            </w:tr>
            <w:tr w:rsidR="00A3321A" w:rsidRPr="00410E03" w14:paraId="61F555F6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FB89D1B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86FF23E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9AD21C5" w14:textId="77777777" w:rsidR="00A3321A" w:rsidRPr="00410E03" w:rsidRDefault="00A3321A" w:rsidP="00915359"/>
              </w:tc>
            </w:tr>
            <w:tr w:rsidR="00E141F4" w:rsidRPr="009F4149" w14:paraId="18CA3DE0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BEF9E94" w14:textId="4AE1BAB0" w:rsidR="00E141F4" w:rsidRPr="009F4149" w:rsidRDefault="000B4E86" w:rsidP="009F4149">
                  <w:pPr>
                    <w:pStyle w:val="BoldText"/>
                  </w:pPr>
                  <w:r>
                    <w:t>First and Last Name</w:t>
                  </w:r>
                </w:p>
              </w:tc>
              <w:tc>
                <w:tcPr>
                  <w:tcW w:w="300" w:type="dxa"/>
                </w:tcPr>
                <w:p w14:paraId="52A34FEF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E3E5831" w14:textId="56164AE4" w:rsidR="00E141F4" w:rsidRPr="009F4149" w:rsidRDefault="000B4E86" w:rsidP="009F4149">
                  <w:pPr>
                    <w:pStyle w:val="BoldText"/>
                  </w:pPr>
                  <w:r>
                    <w:t>Secondary Committee or Board of Interest</w:t>
                  </w:r>
                </w:p>
              </w:tc>
            </w:tr>
            <w:tr w:rsidR="00E141F4" w:rsidRPr="00410E03" w14:paraId="20ED011F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1B46756" w14:textId="51BE10CC" w:rsidR="00E141F4" w:rsidRPr="00410E03" w:rsidRDefault="00E71349" w:rsidP="0035052D">
                  <w:pPr>
                    <w:pStyle w:val="BlueBoldText"/>
                  </w:pPr>
                  <w:r>
                    <w:t>Citizen Interest</w:t>
                  </w:r>
                </w:p>
              </w:tc>
            </w:tr>
            <w:tr w:rsidR="00E141F4" w:rsidRPr="00410E03" w14:paraId="18446F38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3F50C28D" w14:textId="77777777" w:rsidR="00E141F4" w:rsidRPr="00410E03" w:rsidRDefault="00E141F4" w:rsidP="00915359"/>
              </w:tc>
            </w:tr>
            <w:tr w:rsidR="00E61D15" w:rsidRPr="00410E03" w14:paraId="1729BE8B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46B8293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B7D02F6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5E7951A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04FB221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C7171DC" w14:textId="77777777" w:rsidR="00E61D15" w:rsidRPr="00410E03" w:rsidRDefault="00E61D15" w:rsidP="00915359"/>
              </w:tc>
            </w:tr>
            <w:tr w:rsidR="00E301A2" w:rsidRPr="009F4149" w14:paraId="41D9E03B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377FA81F" w14:textId="77777777" w:rsidR="00E301A2" w:rsidRPr="009F4149" w:rsidRDefault="00AA2217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3574C0ED0FE54957BC5081835EC4458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37618DFF" w14:textId="77777777" w:rsidR="00E301A2" w:rsidRPr="009F4149" w:rsidRDefault="00AA2217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FCC89ECBFB8A43F08B8092ABBDB361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4913638" w14:textId="77777777" w:rsidR="00E301A2" w:rsidRPr="009F4149" w:rsidRDefault="00AA2217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5BC6B728EC014FE491F5B94032E06C9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565C76DF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7C01C3" w14:textId="77777777" w:rsidR="00E61D15" w:rsidRPr="00410E03" w:rsidRDefault="00E61D15" w:rsidP="00915359"/>
              </w:tc>
            </w:tr>
            <w:tr w:rsidR="00E61D15" w:rsidRPr="00410E03" w14:paraId="761567FE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34492B78" w14:textId="77777777" w:rsidR="00E61D15" w:rsidRPr="00410E03" w:rsidRDefault="00AA2217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33E810AF930B45FCAEE897BFE996FDB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214BB11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E436D77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BCB412C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90381B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AC55F38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0E2A11D" w14:textId="77777777" w:rsidR="00E61D15" w:rsidRPr="00410E03" w:rsidRDefault="00E61D15" w:rsidP="00915359"/>
              </w:tc>
            </w:tr>
            <w:tr w:rsidR="00E61D15" w:rsidRPr="009F4149" w14:paraId="04BBB603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FD5E492" w14:textId="77777777" w:rsidR="00E61D15" w:rsidRPr="009F4149" w:rsidRDefault="00AA2217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CF699713E27B46958FC24ACA5375B9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7BAEA2BB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5A5DD23" w14:textId="77777777" w:rsidR="00E61D15" w:rsidRPr="009F4149" w:rsidRDefault="00AA2217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616C8A101A27497F9B8E95DF6048812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772175A2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59AAB3AC" w14:textId="77777777" w:rsidR="00E61D15" w:rsidRPr="009F4149" w:rsidRDefault="00AA2217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A2D2D5363E9B4B79860596540FA51D1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B89469C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042537A" w14:textId="77777777" w:rsidR="00E61D15" w:rsidRPr="00410E03" w:rsidRDefault="00E61D15" w:rsidP="00915359"/>
              </w:tc>
            </w:tr>
            <w:tr w:rsidR="00E61D15" w:rsidRPr="00410E03" w14:paraId="6CDF32C8" w14:textId="77777777" w:rsidTr="00DD2C10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5C66BFF6" w14:textId="2D923909" w:rsidR="00E61D15" w:rsidRPr="00410E03" w:rsidRDefault="00DD2C10" w:rsidP="00DD2C10">
                  <w:pPr>
                    <w:pStyle w:val="BoldText"/>
                  </w:pPr>
                  <w:r>
                    <w:t>Interest in serving because:</w:t>
                  </w:r>
                </w:p>
              </w:tc>
            </w:tr>
            <w:tr w:rsidR="00915359" w:rsidRPr="00410E03" w14:paraId="79C4CBC7" w14:textId="77777777" w:rsidTr="00DD2C10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9AC0A82" w14:textId="77777777" w:rsidR="00915359" w:rsidRPr="00410E03" w:rsidRDefault="00915359" w:rsidP="00DD2C10"/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14:paraId="681BEDC6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27DA8E3" w14:textId="77777777" w:rsidR="00915359" w:rsidRPr="00410E03" w:rsidRDefault="00915359" w:rsidP="00915359"/>
              </w:tc>
            </w:tr>
            <w:tr w:rsidR="00915359" w:rsidRPr="00410E03" w14:paraId="5913E5C0" w14:textId="77777777" w:rsidTr="00DD2C10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DCA7DCB" w14:textId="766538F8"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</w:tcBorders>
                </w:tcPr>
                <w:p w14:paraId="2C4888D3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5B5C357" w14:textId="4457810E"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14:paraId="7B25F73F" w14:textId="77777777" w:rsidTr="00DD2C10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auto"/>
                  </w:tcBorders>
                </w:tcPr>
                <w:p w14:paraId="6B61EE68" w14:textId="77777777" w:rsidR="00915359" w:rsidRPr="00410E03" w:rsidRDefault="00915359" w:rsidP="00915359"/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14:paraId="27040F0F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auto"/>
                  </w:tcBorders>
                </w:tcPr>
                <w:p w14:paraId="61C26EEA" w14:textId="77777777" w:rsidR="00915359" w:rsidRPr="00410E03" w:rsidRDefault="00915359" w:rsidP="00915359"/>
              </w:tc>
            </w:tr>
            <w:tr w:rsidR="00915359" w:rsidRPr="00410E03" w14:paraId="737D03F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A8B2FD5" w14:textId="1E95EE7E"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48B6F9A3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E93B46A" w14:textId="36944AD3"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14:paraId="6F471766" w14:textId="77777777" w:rsidTr="00DD2C10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auto"/>
                  </w:tcBorders>
                </w:tcPr>
                <w:p w14:paraId="1E0D5905" w14:textId="77777777" w:rsidR="00915359" w:rsidRPr="00410E03" w:rsidRDefault="00915359" w:rsidP="00915359"/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14:paraId="011CE345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auto"/>
                  </w:tcBorders>
                </w:tcPr>
                <w:p w14:paraId="4C47885C" w14:textId="77777777" w:rsidR="00915359" w:rsidRPr="00410E03" w:rsidRDefault="00915359" w:rsidP="00915359"/>
              </w:tc>
            </w:tr>
            <w:tr w:rsidR="00915359" w:rsidRPr="00410E03" w14:paraId="7967181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5599187" w14:textId="20118F86"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830AA0E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8B5E6" w14:textId="36AE60D6"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14:paraId="1653B74C" w14:textId="77777777" w:rsidTr="00DD2C10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auto"/>
                  </w:tcBorders>
                </w:tcPr>
                <w:p w14:paraId="0313F49D" w14:textId="77777777" w:rsidR="00915359" w:rsidRPr="00410E03" w:rsidRDefault="00915359" w:rsidP="00915359"/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14:paraId="2F9BDED0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auto"/>
                  </w:tcBorders>
                </w:tcPr>
                <w:p w14:paraId="09BF98C0" w14:textId="77777777" w:rsidR="00915359" w:rsidRPr="00410E03" w:rsidRDefault="00915359" w:rsidP="00915359"/>
              </w:tc>
            </w:tr>
            <w:tr w:rsidR="00915359" w:rsidRPr="00410E03" w14:paraId="541A79F0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4ABA545" w14:textId="731E1779"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67F0068E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E386227" w14:textId="2191C9BE" w:rsidR="00915359" w:rsidRPr="00410E03" w:rsidRDefault="00DD2C10" w:rsidP="0035052D">
                  <w:pPr>
                    <w:pStyle w:val="BoldText"/>
                  </w:pPr>
                  <w:r>
                    <w:t>Signature:</w:t>
                  </w:r>
                </w:p>
              </w:tc>
            </w:tr>
          </w:tbl>
          <w:p w14:paraId="16C4CB20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16B1436C" w14:textId="77777777" w:rsidR="00265218" w:rsidRPr="00410E03" w:rsidRDefault="00265218" w:rsidP="00CF31BB"/>
        </w:tc>
      </w:tr>
    </w:tbl>
    <w:p w14:paraId="6EC4DF86" w14:textId="77777777" w:rsidR="00463B35" w:rsidRPr="00410E03" w:rsidRDefault="00463B35" w:rsidP="00524D35"/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9915B" w14:textId="77777777" w:rsidR="00E71349" w:rsidRDefault="00E71349" w:rsidP="00CF31BB">
      <w:r>
        <w:separator/>
      </w:r>
    </w:p>
  </w:endnote>
  <w:endnote w:type="continuationSeparator" w:id="0">
    <w:p w14:paraId="30CC59DF" w14:textId="77777777" w:rsidR="00E71349" w:rsidRDefault="00E7134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5E74AF20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5EABC985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E137C58" wp14:editId="4C962F22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741E88D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E137C58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741E88D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F5EDB03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389B0C3C" wp14:editId="2F312E51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642CCC8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505114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CCAAF13" wp14:editId="56AB109E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BCA8F9D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14799560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3D6F52D7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2C9D160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37256D2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3D2B249F" w14:textId="77777777" w:rsidTr="002D3842">
      <w:tc>
        <w:tcPr>
          <w:tcW w:w="3596" w:type="dxa"/>
          <w:shd w:val="clear" w:color="auto" w:fill="auto"/>
          <w:vAlign w:val="center"/>
        </w:tcPr>
        <w:p w14:paraId="17644A9C" w14:textId="588BF06B" w:rsidR="000B4E86" w:rsidRPr="009F4149" w:rsidRDefault="000B4E86" w:rsidP="000B4E86">
          <w:pPr>
            <w:pStyle w:val="Contacts"/>
          </w:pPr>
          <w:r>
            <w:t>74 Santee Rd, Lincoln ND 58504</w:t>
          </w:r>
        </w:p>
      </w:tc>
      <w:tc>
        <w:tcPr>
          <w:tcW w:w="3597" w:type="dxa"/>
          <w:shd w:val="clear" w:color="auto" w:fill="auto"/>
          <w:vAlign w:val="center"/>
        </w:tcPr>
        <w:p w14:paraId="7D8F0821" w14:textId="4F75191A" w:rsidR="00AE3FB7" w:rsidRPr="009F4149" w:rsidRDefault="000B4E86" w:rsidP="009F4149">
          <w:pPr>
            <w:pStyle w:val="Contacts"/>
          </w:pPr>
          <w:r>
            <w:t>701-258-7969</w:t>
          </w:r>
        </w:p>
      </w:tc>
      <w:tc>
        <w:tcPr>
          <w:tcW w:w="3597" w:type="dxa"/>
          <w:shd w:val="clear" w:color="auto" w:fill="auto"/>
          <w:vAlign w:val="center"/>
        </w:tcPr>
        <w:p w14:paraId="7337C26F" w14:textId="169A1F64" w:rsidR="00AE3FB7" w:rsidRPr="009F4149" w:rsidRDefault="000B4E86" w:rsidP="009F4149">
          <w:pPr>
            <w:pStyle w:val="Contacts"/>
          </w:pPr>
          <w:r>
            <w:t>Lincoln@CityofLincolnnd.com</w:t>
          </w:r>
        </w:p>
      </w:tc>
    </w:tr>
  </w:tbl>
  <w:p w14:paraId="3B28AAD3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7BA95762" wp14:editId="2A8A5093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FC6DC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00082" w14:textId="77777777" w:rsidR="00E71349" w:rsidRDefault="00E71349" w:rsidP="00CF31BB">
      <w:r>
        <w:separator/>
      </w:r>
    </w:p>
  </w:footnote>
  <w:footnote w:type="continuationSeparator" w:id="0">
    <w:p w14:paraId="6D18F94D" w14:textId="77777777" w:rsidR="00E71349" w:rsidRDefault="00E7134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DA705" w14:textId="43A6531F" w:rsidR="00BC1B68" w:rsidRPr="00835DE8" w:rsidRDefault="000B4E86" w:rsidP="00410E03">
    <w:pPr>
      <w:pStyle w:val="Header"/>
      <w:jc w:val="right"/>
    </w:pPr>
    <w:r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C693C6B" wp14:editId="46879553">
              <wp:simplePos x="0" y="0"/>
              <wp:positionH relativeFrom="column">
                <wp:posOffset>409575</wp:posOffset>
              </wp:positionH>
              <wp:positionV relativeFrom="paragraph">
                <wp:posOffset>-183515</wp:posOffset>
              </wp:positionV>
              <wp:extent cx="636270" cy="447675"/>
              <wp:effectExtent l="0" t="0" r="0" b="9525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270" cy="44767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F3815C" id="Shape" o:spid="_x0000_s1026" alt="&quot;&quot;" style="position:absolute;margin-left:32.25pt;margin-top:-14.45pt;width:50.1pt;height:35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ydk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135,223838;318135,223838;318135,223838;318135,223838" o:connectangles="0,90,180,270"/>
            </v:shape>
          </w:pict>
        </mc:Fallback>
      </mc:AlternateContent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48815F8" wp14:editId="63BF933F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F26C98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4D622B7B" wp14:editId="4CAA3F7B">
          <wp:extent cx="2564198" cy="825500"/>
          <wp:effectExtent l="0" t="0" r="7620" b="0"/>
          <wp:docPr id="207773382" name="Picture 2" descr="A blue text on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73382" name="Picture 2" descr="A blue text on a black background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9009" cy="830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349"/>
    <w:rsid w:val="000035F2"/>
    <w:rsid w:val="0005135F"/>
    <w:rsid w:val="000B4E86"/>
    <w:rsid w:val="000C75BF"/>
    <w:rsid w:val="001034AB"/>
    <w:rsid w:val="00110721"/>
    <w:rsid w:val="001257F0"/>
    <w:rsid w:val="0016108E"/>
    <w:rsid w:val="001A199E"/>
    <w:rsid w:val="001C42C8"/>
    <w:rsid w:val="00205FE0"/>
    <w:rsid w:val="00224484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915359"/>
    <w:rsid w:val="009E6AC6"/>
    <w:rsid w:val="009F4149"/>
    <w:rsid w:val="00A02846"/>
    <w:rsid w:val="00A3321A"/>
    <w:rsid w:val="00A73AE1"/>
    <w:rsid w:val="00AA2217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D2C10"/>
    <w:rsid w:val="00DE3C23"/>
    <w:rsid w:val="00E141F4"/>
    <w:rsid w:val="00E301A2"/>
    <w:rsid w:val="00E53AFF"/>
    <w:rsid w:val="00E61D15"/>
    <w:rsid w:val="00E71349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89D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iErman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86B01FF6594C998A9A57B966DC8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A36DF-7A0B-4183-AB0B-A6F761084BBD}"/>
      </w:docPartPr>
      <w:docPartBody>
        <w:p w:rsidR="0081301F" w:rsidRDefault="0081301F">
          <w:pPr>
            <w:pStyle w:val="4686B01FF6594C998A9A57B966DC8534"/>
          </w:pPr>
          <w:r w:rsidRPr="009F4149">
            <w:t>Date</w:t>
          </w:r>
        </w:p>
      </w:docPartBody>
    </w:docPart>
    <w:docPart>
      <w:docPartPr>
        <w:name w:val="D3CCD616E3354610BC2C294CB1DC5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36A15-0AB9-4F50-82E2-901BFE0E7691}"/>
      </w:docPartPr>
      <w:docPartBody>
        <w:p w:rsidR="0081301F" w:rsidRDefault="0081301F">
          <w:pPr>
            <w:pStyle w:val="D3CCD616E3354610BC2C294CB1DC562E"/>
          </w:pPr>
          <w:r w:rsidRPr="009F4149">
            <w:t>Agent/Representative Name</w:t>
          </w:r>
        </w:p>
      </w:docPartBody>
    </w:docPart>
    <w:docPart>
      <w:docPartPr>
        <w:name w:val="3574C0ED0FE54957BC5081835EC44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0C7A4-BFFA-4EB8-883D-62D53C057705}"/>
      </w:docPartPr>
      <w:docPartBody>
        <w:p w:rsidR="0081301F" w:rsidRDefault="0081301F">
          <w:pPr>
            <w:pStyle w:val="3574C0ED0FE54957BC5081835EC4458D"/>
          </w:pPr>
          <w:r w:rsidRPr="009F4149">
            <w:t>Home Phone</w:t>
          </w:r>
        </w:p>
      </w:docPartBody>
    </w:docPart>
    <w:docPart>
      <w:docPartPr>
        <w:name w:val="FCC89ECBFB8A43F08B8092ABBDB36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1E7BA-7913-4AD1-962D-A342BE3D05F9}"/>
      </w:docPartPr>
      <w:docPartBody>
        <w:p w:rsidR="0081301F" w:rsidRDefault="0081301F">
          <w:pPr>
            <w:pStyle w:val="FCC89ECBFB8A43F08B8092ABBDB36107"/>
          </w:pPr>
          <w:r w:rsidRPr="009F4149">
            <w:t>Cell Phone</w:t>
          </w:r>
        </w:p>
      </w:docPartBody>
    </w:docPart>
    <w:docPart>
      <w:docPartPr>
        <w:name w:val="5BC6B728EC014FE491F5B94032E06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EFBE0-3159-4174-A6CC-93D3107FC95D}"/>
      </w:docPartPr>
      <w:docPartBody>
        <w:p w:rsidR="0081301F" w:rsidRDefault="0081301F">
          <w:pPr>
            <w:pStyle w:val="5BC6B728EC014FE491F5B94032E06C98"/>
          </w:pPr>
          <w:r w:rsidRPr="009F4149">
            <w:t>Email Address</w:t>
          </w:r>
        </w:p>
      </w:docPartBody>
    </w:docPart>
    <w:docPart>
      <w:docPartPr>
        <w:name w:val="33E810AF930B45FCAEE897BFE996F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50566-05B2-4168-B483-5E2FDAFFB54E}"/>
      </w:docPartPr>
      <w:docPartBody>
        <w:p w:rsidR="0081301F" w:rsidRDefault="0081301F">
          <w:pPr>
            <w:pStyle w:val="33E810AF930B45FCAEE897BFE996FDB6"/>
          </w:pPr>
          <w:r w:rsidRPr="00410E03">
            <w:t>Address</w:t>
          </w:r>
        </w:p>
      </w:docPartBody>
    </w:docPart>
    <w:docPart>
      <w:docPartPr>
        <w:name w:val="CF699713E27B46958FC24ACA5375B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B11A-DA11-4FD1-A167-92AF87616A2A}"/>
      </w:docPartPr>
      <w:docPartBody>
        <w:p w:rsidR="0081301F" w:rsidRDefault="0081301F">
          <w:pPr>
            <w:pStyle w:val="CF699713E27B46958FC24ACA5375B9CB"/>
          </w:pPr>
          <w:r w:rsidRPr="009F4149">
            <w:t>City</w:t>
          </w:r>
        </w:p>
      </w:docPartBody>
    </w:docPart>
    <w:docPart>
      <w:docPartPr>
        <w:name w:val="616C8A101A27497F9B8E95DF60488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9BE00-C62D-4E41-B222-15B8DEC67152}"/>
      </w:docPartPr>
      <w:docPartBody>
        <w:p w:rsidR="0081301F" w:rsidRDefault="0081301F">
          <w:pPr>
            <w:pStyle w:val="616C8A101A27497F9B8E95DF6048812C"/>
          </w:pPr>
          <w:r w:rsidRPr="009F4149">
            <w:t>State</w:t>
          </w:r>
        </w:p>
      </w:docPartBody>
    </w:docPart>
    <w:docPart>
      <w:docPartPr>
        <w:name w:val="A2D2D5363E9B4B79860596540FA51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30EE7-8F38-4D48-AB78-3FF46EB12C0A}"/>
      </w:docPartPr>
      <w:docPartBody>
        <w:p w:rsidR="0081301F" w:rsidRDefault="0081301F">
          <w:pPr>
            <w:pStyle w:val="A2D2D5363E9B4B79860596540FA51D16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01F"/>
    <w:rsid w:val="0081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86B01FF6594C998A9A57B966DC8534">
    <w:name w:val="4686B01FF6594C998A9A57B966DC8534"/>
  </w:style>
  <w:style w:type="paragraph" w:customStyle="1" w:styleId="D3CCD616E3354610BC2C294CB1DC562E">
    <w:name w:val="D3CCD616E3354610BC2C294CB1DC562E"/>
  </w:style>
  <w:style w:type="paragraph" w:customStyle="1" w:styleId="3574C0ED0FE54957BC5081835EC4458D">
    <w:name w:val="3574C0ED0FE54957BC5081835EC4458D"/>
  </w:style>
  <w:style w:type="paragraph" w:customStyle="1" w:styleId="FCC89ECBFB8A43F08B8092ABBDB36107">
    <w:name w:val="FCC89ECBFB8A43F08B8092ABBDB36107"/>
  </w:style>
  <w:style w:type="paragraph" w:customStyle="1" w:styleId="5BC6B728EC014FE491F5B94032E06C98">
    <w:name w:val="5BC6B728EC014FE491F5B94032E06C98"/>
  </w:style>
  <w:style w:type="paragraph" w:customStyle="1" w:styleId="33E810AF930B45FCAEE897BFE996FDB6">
    <w:name w:val="33E810AF930B45FCAEE897BFE996FDB6"/>
  </w:style>
  <w:style w:type="paragraph" w:customStyle="1" w:styleId="CF699713E27B46958FC24ACA5375B9CB">
    <w:name w:val="CF699713E27B46958FC24ACA5375B9CB"/>
  </w:style>
  <w:style w:type="paragraph" w:customStyle="1" w:styleId="616C8A101A27497F9B8E95DF6048812C">
    <w:name w:val="616C8A101A27497F9B8E95DF6048812C"/>
  </w:style>
  <w:style w:type="paragraph" w:customStyle="1" w:styleId="A2D2D5363E9B4B79860596540FA51D16">
    <w:name w:val="A2D2D5363E9B4B79860596540FA51D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2023-06-21T18:01:00Z</dcterms:created>
  <dcterms:modified xsi:type="dcterms:W3CDTF">2023-06-23T15:27:00Z</dcterms:modified>
</cp:coreProperties>
</file>